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4F26B6" w:rsidRDefault="00C139A2" w:rsidP="00C139A2">
      <w:pPr>
        <w:jc w:val="center"/>
      </w:pPr>
      <w:r w:rsidRPr="00B21F90">
        <w:t xml:space="preserve">для закупки № </w:t>
      </w:r>
      <w:r w:rsidR="00B21F90" w:rsidRPr="00B21F90">
        <w:t>0318300008824000708</w:t>
      </w:r>
      <w:r w:rsidR="00B21F90" w:rsidRPr="00B21F90">
        <w:rPr>
          <w:lang w:val="en-US"/>
        </w:rPr>
        <w:t xml:space="preserve">  </w:t>
      </w:r>
      <w:r w:rsidR="004F26B6">
        <w:t xml:space="preserve"> </w:t>
      </w:r>
      <w:bookmarkStart w:id="0" w:name="_GoBack"/>
      <w:bookmarkEnd w:id="0"/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0E54B5" w:rsidP="009B41EA">
            <w:r w:rsidRPr="000E54B5">
              <w:t>0318300008824000708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pPr>
              <w:rPr>
                <w:lang w:val="en-US"/>
              </w:rPr>
            </w:pPr>
            <w:proofErr w:type="gramStart"/>
            <w:r w:rsidRPr="001E1E15">
              <w:t>Капитальный ремонт водопровода, пос. Октябрьский, ул. Северная, ул. Пионерская, пер. Лесной, ул. Нов</w:t>
            </w:r>
            <w:r w:rsidRPr="001E1E15">
              <w:t>о</w:t>
            </w:r>
            <w:r w:rsidRPr="001E1E15">
              <w:t>селов, ул. Луговая, ул. Прогонная, ул. Южная, инв.№30133, на участке от ул. Луговая №7 до ул. Л</w:t>
            </w:r>
            <w:r w:rsidRPr="001E1E15">
              <w:t>у</w:t>
            </w:r>
            <w:r w:rsidRPr="001E1E15">
              <w:t>говая №12, пер. Лесной №1 до пер. Лесной на перес</w:t>
            </w:r>
            <w:r w:rsidRPr="001E1E15">
              <w:t>е</w:t>
            </w:r>
            <w:r w:rsidRPr="001E1E15">
              <w:t>чении с ул. Луговой</w:t>
            </w:r>
            <w:proofErr w:type="gramEnd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 на провед</w:t>
            </w:r>
            <w:r w:rsidRPr="001E1E15">
              <w:t>е</w:t>
            </w:r>
            <w:r w:rsidRPr="001E1E15">
              <w:t>ние работ по строительству, реконструкции, кап</w:t>
            </w:r>
            <w:proofErr w:type="gramStart"/>
            <w:r w:rsidRPr="001E1E15">
              <w:t>.</w:t>
            </w:r>
            <w:proofErr w:type="gramEnd"/>
            <w:r w:rsidRPr="001E1E15">
              <w:t xml:space="preserve"> </w:t>
            </w:r>
            <w:proofErr w:type="gramStart"/>
            <w:r w:rsidRPr="001E1E15">
              <w:t>р</w:t>
            </w:r>
            <w:proofErr w:type="gramEnd"/>
            <w:r w:rsidRPr="001E1E15">
              <w:t>е</w:t>
            </w:r>
            <w:r w:rsidRPr="001E1E15">
              <w:t>монту, сносу объекта кап. строительства в соотве</w:t>
            </w:r>
            <w:r w:rsidRPr="001E1E15">
              <w:t>т</w:t>
            </w:r>
            <w:r w:rsidRPr="001E1E15">
              <w:t>ствии с п. 8 ч. 1 ст. 33 Закона № 44-ФЗ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4F26B6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Ярлыкова</w:t>
            </w:r>
            <w:proofErr w:type="spellEnd"/>
            <w:r w:rsidRPr="00E11939">
              <w:t> Юлия </w:t>
            </w:r>
            <w:proofErr w:type="spellStart"/>
            <w:r w:rsidRPr="00E11939">
              <w:t>Хизировна</w:t>
            </w:r>
            <w:proofErr w:type="spellEnd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8-86148-54878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 xml:space="preserve">Заказчик: </w:t>
            </w:r>
            <w:proofErr w:type="gramStart"/>
            <w:r w:rsidRPr="00E11939">
              <w:t>Администрация Темрюкского городского поселения Темрюкского района ИНН 2352038000 Место нахождение: 353500 Краснодарский край, Т</w:t>
            </w:r>
            <w:r w:rsidRPr="00E11939">
              <w:t>е</w:t>
            </w:r>
            <w:r w:rsidRPr="00E11939">
              <w:t>мрюкский район, г. Темрюк, ул. Ленина, 48 Почтовый адрес: 353500 Краснодарский край, Темрюкский ра</w:t>
            </w:r>
            <w:r w:rsidRPr="00E11939">
              <w:t>й</w:t>
            </w:r>
            <w:r w:rsidRPr="00E11939">
              <w:t>он, г. Темрюк, ул. Ленина, 48 Адрес электронной п</w:t>
            </w:r>
            <w:r w:rsidRPr="00E11939">
              <w:t>о</w:t>
            </w:r>
            <w:r w:rsidRPr="00E11939">
              <w:lastRenderedPageBreak/>
              <w:t>чты: torgi-tem@mail.ru Контактный телефон: +7 (861-48) 4-42-04 Ответственное должностное лицо зака</w:t>
            </w:r>
            <w:r w:rsidRPr="00E11939">
              <w:t>з</w:t>
            </w:r>
            <w:r w:rsidRPr="00E11939">
              <w:t xml:space="preserve">чика - </w:t>
            </w:r>
            <w:proofErr w:type="spellStart"/>
            <w:r w:rsidRPr="00E11939">
              <w:t>Узунов</w:t>
            </w:r>
            <w:proofErr w:type="spellEnd"/>
            <w:r w:rsidRPr="00E11939">
              <w:t xml:space="preserve"> Дмитрий Николаевич, заместитель гл</w:t>
            </w:r>
            <w:r w:rsidRPr="00E11939">
              <w:t>а</w:t>
            </w:r>
            <w:r w:rsidRPr="00E11939">
              <w:t>вы Темрюкского городского поселения Темрюкского района.</w:t>
            </w:r>
            <w:proofErr w:type="gramEnd"/>
            <w:r w:rsidRPr="00E11939">
              <w:t xml:space="preserve"> Контактное лицо заказчика: Антонова Евг</w:t>
            </w:r>
            <w:r w:rsidRPr="00E11939">
              <w:t>е</w:t>
            </w:r>
            <w:r w:rsidRPr="00E11939">
              <w:t xml:space="preserve">ния Анатольевна. Внимание! </w:t>
            </w:r>
            <w:proofErr w:type="gramStart"/>
            <w:r w:rsidRPr="00E11939">
              <w:t>За нарушение требов</w:t>
            </w:r>
            <w:r w:rsidRPr="00E11939">
              <w:t>а</w:t>
            </w:r>
            <w:r w:rsidRPr="00E11939">
              <w:t>ний антимонопольного законодательства Российской Федерации о запрете участия в ограничивающих ко</w:t>
            </w:r>
            <w:r w:rsidRPr="00E11939">
              <w:t>н</w:t>
            </w:r>
            <w:r w:rsidRPr="00E11939">
              <w:t>куренцию соглашениях, осуществления ограничив</w:t>
            </w:r>
            <w:r w:rsidRPr="00E11939">
              <w:t>а</w:t>
            </w:r>
            <w:r w:rsidRPr="00E11939">
              <w:t>ющих конкуренцию согласованных действий пред</w:t>
            </w:r>
            <w:r w:rsidRPr="00E11939">
              <w:t>у</w:t>
            </w:r>
            <w:r w:rsidRPr="00E11939">
              <w:t>смотрена ответственность в соответствии со ст. 14.32 КоАП РФ и ст. 178 УК РФ</w:t>
            </w:r>
            <w:proofErr w:type="gramEnd"/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14.10.2024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15.10.2024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1 996 200.00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243235203800023520100100890014221243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1 996 200.00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19.12.2024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4F26B6" w:rsidRDefault="00B02D42" w:rsidP="009B41EA">
            <w:r w:rsidRPr="004F26B6">
              <w:t>03651101</w:t>
            </w:r>
            <w:r w:rsidR="007F6DF4" w:rsidRPr="004F26B6">
              <w:t>:Российская Федерация/Муниципальные о</w:t>
            </w:r>
            <w:r w:rsidR="007F6DF4" w:rsidRPr="004F26B6">
              <w:t>б</w:t>
            </w:r>
            <w:r w:rsidR="007F6DF4" w:rsidRPr="004F26B6">
              <w:t>разования Краснодарского края/Муниципальные ра</w:t>
            </w:r>
            <w:r w:rsidR="007F6DF4" w:rsidRPr="004F26B6">
              <w:t>й</w:t>
            </w:r>
            <w:r w:rsidR="007F6DF4" w:rsidRPr="004F26B6">
              <w:t>оны Краснодарского края/Темрюкский муниципал</w:t>
            </w:r>
            <w:r w:rsidR="007F6DF4" w:rsidRPr="004F26B6">
              <w:t>ь</w:t>
            </w:r>
            <w:r w:rsidR="007F6DF4" w:rsidRPr="004F26B6">
              <w:t>ный район/Городские поселения Темрюкского мун</w:t>
            </w:r>
            <w:r w:rsidR="007F6DF4" w:rsidRPr="004F26B6">
              <w:t>и</w:t>
            </w:r>
            <w:r w:rsidR="007F6DF4" w:rsidRPr="004F26B6">
              <w:t>ципального района/</w:t>
            </w:r>
            <w:proofErr w:type="gramStart"/>
            <w:r w:rsidR="007F6DF4" w:rsidRPr="004F26B6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lastRenderedPageBreak/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99205026810140190243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1 996 200,00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1 996 200,00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35"/>
        <w:gridCol w:w="6134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</w:t>
            </w:r>
            <w:r w:rsidRPr="000E72C0">
              <w:t>ы</w:t>
            </w:r>
            <w:r w:rsidRPr="000E72C0">
              <w:t>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proofErr w:type="gramStart"/>
            <w:r w:rsidRPr="000E72C0">
              <w:t>РФ, Краснодарский край, Темрюкское городское посел</w:t>
            </w:r>
            <w:r w:rsidRPr="000E72C0">
              <w:t>е</w:t>
            </w:r>
            <w:r w:rsidRPr="000E72C0">
              <w:t>ние Темрюкского района, пос. Октябрьский, ул. Северная, ул. Пионерская, пер. Лесной, ул. Новоселов, ул. Луговая, ул. Прогонная, ул. Южная, на участке от ул. Луговая №7 до ул. Луговая №12, пер. Лесной №1 до пер. Лесной на пересечении с ул. Луговой</w:t>
            </w:r>
            <w:proofErr w:type="gramEnd"/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одностороннего отказа от и</w:t>
            </w:r>
            <w:r w:rsidRPr="00D202E3">
              <w:rPr>
                <w:bCs/>
              </w:rPr>
              <w:t>с</w:t>
            </w:r>
            <w:r w:rsidRPr="00D202E3">
              <w:rPr>
                <w:bCs/>
              </w:rPr>
              <w:t>полнения контракта в соотве</w:t>
            </w:r>
            <w:r w:rsidRPr="00D202E3">
              <w:rPr>
                <w:bCs/>
              </w:rPr>
              <w:t>т</w:t>
            </w:r>
            <w:r w:rsidRPr="00D202E3">
              <w:rPr>
                <w:bCs/>
              </w:rPr>
              <w:t>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104B" w:rsidRDefault="0094104B" w:rsidP="0094104B">
      <w:pPr>
        <w:rPr>
          <w:b/>
          <w:bCs/>
        </w:rPr>
      </w:pPr>
      <w:r w:rsidRPr="000B3535">
        <w:rPr>
          <w:b/>
          <w:bCs/>
        </w:rPr>
        <w:lastRenderedPageBreak/>
        <w:t>Объект закупки</w:t>
      </w:r>
    </w:p>
    <w:p w:rsidR="0094104B" w:rsidRPr="00C90538" w:rsidRDefault="0094104B" w:rsidP="0094104B">
      <w:pPr>
        <w:ind w:left="57" w:right="57"/>
        <w:rPr>
          <w:b/>
          <w:bCs/>
        </w:rPr>
      </w:pPr>
    </w:p>
    <w:p w:rsidR="007945ED" w:rsidRPr="008618EF" w:rsidRDefault="007945ED" w:rsidP="007945ED">
      <w:pPr>
        <w:ind w:left="57" w:right="57"/>
        <w:rPr>
          <w:b/>
          <w:bCs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801"/>
        <w:gridCol w:w="2512"/>
        <w:gridCol w:w="1837"/>
        <w:gridCol w:w="1455"/>
        <w:gridCol w:w="1455"/>
        <w:gridCol w:w="1795"/>
        <w:gridCol w:w="1446"/>
        <w:gridCol w:w="1485"/>
      </w:tblGrid>
      <w:tr w:rsidR="007945ED" w:rsidTr="00ED070E">
        <w:tc>
          <w:tcPr>
            <w:tcW w:w="803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Наименование товара, р</w:t>
            </w:r>
            <w:r w:rsidRPr="000B6AB7">
              <w:rPr>
                <w:b/>
                <w:sz w:val="20"/>
                <w:szCs w:val="20"/>
              </w:rPr>
              <w:t>а</w:t>
            </w:r>
            <w:r w:rsidRPr="000B6AB7">
              <w:rPr>
                <w:b/>
                <w:sz w:val="20"/>
                <w:szCs w:val="20"/>
              </w:rPr>
              <w:t>боты, услуги</w:t>
            </w:r>
          </w:p>
        </w:tc>
        <w:tc>
          <w:tcPr>
            <w:tcW w:w="720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52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Тип позиции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17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Цена за ед</w:t>
            </w:r>
            <w:r w:rsidRPr="000B6AB7">
              <w:rPr>
                <w:b/>
                <w:sz w:val="20"/>
                <w:szCs w:val="20"/>
              </w:rPr>
              <w:t>и</w:t>
            </w:r>
            <w:r w:rsidRPr="000B6AB7">
              <w:rPr>
                <w:b/>
                <w:sz w:val="20"/>
                <w:szCs w:val="20"/>
              </w:rPr>
              <w:t>ницу изм</w:t>
            </w:r>
            <w:r w:rsidRPr="000B6AB7">
              <w:rPr>
                <w:b/>
                <w:sz w:val="20"/>
                <w:szCs w:val="20"/>
              </w:rPr>
              <w:t>е</w:t>
            </w:r>
            <w:r w:rsidRPr="000B6AB7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515" w:type="pct"/>
          </w:tcPr>
          <w:p w:rsidR="007945ED" w:rsidRPr="00770379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770379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415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Количество (объем раб</w:t>
            </w:r>
            <w:r w:rsidRPr="000B6AB7">
              <w:rPr>
                <w:b/>
                <w:sz w:val="20"/>
                <w:szCs w:val="20"/>
              </w:rPr>
              <w:t>о</w:t>
            </w:r>
            <w:r w:rsidRPr="000B6AB7">
              <w:rPr>
                <w:b/>
                <w:sz w:val="20"/>
                <w:szCs w:val="20"/>
              </w:rPr>
              <w:t>ты, услуги)</w:t>
            </w:r>
          </w:p>
        </w:tc>
        <w:tc>
          <w:tcPr>
            <w:tcW w:w="426" w:type="pct"/>
          </w:tcPr>
          <w:p w:rsidR="007945ED" w:rsidRDefault="007945ED" w:rsidP="00ED070E">
            <w:pPr>
              <w:ind w:right="57"/>
              <w:jc w:val="center"/>
              <w:rPr>
                <w:b/>
                <w:bCs/>
              </w:rPr>
            </w:pPr>
            <w:r w:rsidRPr="000B6AB7">
              <w:rPr>
                <w:b/>
                <w:sz w:val="20"/>
                <w:szCs w:val="20"/>
              </w:rPr>
              <w:t>Стоимость позиции</w:t>
            </w:r>
          </w:p>
        </w:tc>
      </w:tr>
      <w:tr w:rsidR="007945ED" w:rsidTr="000F3282">
        <w:trPr>
          <w:trHeight w:val="64"/>
        </w:trPr>
        <w:tc>
          <w:tcPr>
            <w:tcW w:w="367" w:type="pct"/>
            <w:vAlign w:val="center"/>
          </w:tcPr>
          <w:p w:rsidR="007945ED" w:rsidRPr="004F26B6" w:rsidRDefault="007945ED" w:rsidP="000F3282">
            <w:pPr>
              <w:jc w:val="center"/>
              <w:rPr>
                <w:b/>
                <w:bCs/>
              </w:rPr>
            </w:pPr>
            <w:r w:rsidRPr="00FB7A8B">
              <w:rPr>
                <w:sz w:val="20"/>
                <w:szCs w:val="20"/>
              </w:rPr>
              <w:t>Выполнение работ по кап</w:t>
            </w:r>
            <w:r w:rsidRPr="00FB7A8B">
              <w:rPr>
                <w:sz w:val="20"/>
                <w:szCs w:val="20"/>
              </w:rPr>
              <w:t>и</w:t>
            </w:r>
            <w:r w:rsidRPr="00FB7A8B">
              <w:rPr>
                <w:sz w:val="20"/>
                <w:szCs w:val="20"/>
              </w:rPr>
              <w:t>тальному ремонту объектов водоснабжения и канализ</w:t>
            </w:r>
            <w:r w:rsidRPr="00FB7A8B">
              <w:rPr>
                <w:sz w:val="20"/>
                <w:szCs w:val="20"/>
              </w:rPr>
              <w:t>а</w:t>
            </w:r>
            <w:r w:rsidRPr="00FB7A8B">
              <w:rPr>
                <w:sz w:val="20"/>
                <w:szCs w:val="20"/>
              </w:rPr>
              <w:t>ции</w:t>
            </w:r>
            <w:r w:rsidRPr="00FB7A8B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Идентификатор</w:t>
            </w:r>
            <w:r w:rsidRPr="00FB7A8B">
              <w:rPr>
                <w:sz w:val="20"/>
                <w:szCs w:val="20"/>
              </w:rPr>
              <w:t>: 8840114826</w:t>
            </w:r>
          </w:p>
        </w:tc>
        <w:tc>
          <w:tcPr>
            <w:tcW w:w="367" w:type="pct"/>
            <w:vAlign w:val="center"/>
          </w:tcPr>
          <w:p w:rsidR="007945ED" w:rsidRPr="00A82CD1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42.21.21.000-00000009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AB45E8">
              <w:rPr>
                <w:sz w:val="20"/>
                <w:szCs w:val="20"/>
              </w:rPr>
              <w:t>Работа</w:t>
            </w: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7945ED" w:rsidRPr="00724C4A" w:rsidRDefault="007945ED" w:rsidP="000F3282">
            <w:pPr>
              <w:ind w:right="57"/>
              <w:jc w:val="center"/>
              <w:rPr>
                <w:b/>
                <w:bCs/>
                <w:lang w:val="en-US"/>
              </w:rPr>
            </w:pPr>
            <w:r w:rsidRPr="00407935">
              <w:rPr>
                <w:sz w:val="20"/>
                <w:szCs w:val="20"/>
              </w:rPr>
              <w:t>1996200.00</w:t>
            </w:r>
          </w:p>
        </w:tc>
        <w:tc>
          <w:tcPr>
            <w:tcW w:w="5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СТРАЦИЯ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ГОРОДСКОГО ПОСЕЛЕНИЯ ТЕМРЮКСК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ГО РАЙОНА</w:t>
            </w:r>
          </w:p>
          <w:p w:rsidR="007945ED" w:rsidRPr="00DB07CF" w:rsidRDefault="007945ED" w:rsidP="000F3282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15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1</w:t>
            </w:r>
          </w:p>
          <w:p w:rsidR="007945ED" w:rsidRPr="00D464BE" w:rsidRDefault="007945ED" w:rsidP="000F3282">
            <w:pPr>
              <w:ind w:right="57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367" w:type="pct"/>
            <w:vAlign w:val="center"/>
          </w:tcPr>
          <w:p w:rsidR="007945ED" w:rsidRDefault="007945ED" w:rsidP="000F3282">
            <w:pPr>
              <w:ind w:right="57"/>
              <w:jc w:val="center"/>
              <w:rPr>
                <w:b/>
                <w:bCs/>
              </w:rPr>
            </w:pPr>
            <w:r w:rsidRPr="00407935">
              <w:rPr>
                <w:sz w:val="20"/>
                <w:szCs w:val="20"/>
              </w:rPr>
              <w:t>1996200.00</w:t>
            </w:r>
          </w:p>
        </w:tc>
      </w:tr>
    </w:tbl>
    <w:p w:rsidR="007945ED" w:rsidRDefault="007945ED" w:rsidP="007945ED">
      <w:pPr>
        <w:pStyle w:val="a3"/>
        <w:spacing w:before="0" w:beforeAutospacing="0" w:after="0" w:afterAutospacing="0"/>
        <w:jc w:val="right"/>
        <w:rPr>
          <w:b/>
          <w:bCs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1 996 200,00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2.Единые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2"/>
        <w:gridCol w:w="8"/>
        <w:gridCol w:w="6069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19 962.00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граждан</w:t>
            </w:r>
            <w:r w:rsidRPr="00953253">
              <w:t>и</w:t>
            </w:r>
            <w:r w:rsidRPr="00953253">
              <w:t>ном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вправе предоставить обеспечение зая</w:t>
            </w:r>
            <w:r w:rsidRPr="00953253">
              <w:t>в</w:t>
            </w:r>
            <w:r w:rsidRPr="00953253">
              <w:t>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 xml:space="preserve">ния заявки на участие в закупке, в форме электронных документов или в форме электронных образов бумажных </w:t>
            </w:r>
            <w:r w:rsidRPr="00953253">
              <w:lastRenderedPageBreak/>
              <w:t>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4520D9" w:rsidRPr="0056601C" w:rsidTr="004520D9">
        <w:tc>
          <w:tcPr>
            <w:tcW w:w="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B22A98" w:rsidRDefault="004520D9" w:rsidP="009B41EA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4520D9" w:rsidRPr="004520D9" w:rsidRDefault="004520D9" w:rsidP="004520D9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</w:t>
            </w:r>
            <w:r>
              <w:t>о</w:t>
            </w:r>
            <w:r>
              <w:t>хода бюджета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расчётного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Pr="00ED0EA8" w:rsidRDefault="00E94D8F" w:rsidP="009B41EA">
            <w:r>
              <w:rPr>
                <w:lang w:val="en-US"/>
              </w:rPr>
              <w:t>40102810945370000010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лицевого счёта"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B7A29" w:rsidP="009B41EA">
            <w:r>
              <w:rPr>
                <w:lang w:val="en-US"/>
              </w:rPr>
              <w:t>03100643000000011800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"БИК"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890B41" w:rsidP="009B41EA">
            <w:r>
              <w:rPr>
                <w:lang w:val="en-US"/>
              </w:rPr>
              <w:t>010349101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"Наименование кредитной организ</w:t>
            </w:r>
            <w:r w:rsidRPr="009D24AB">
              <w:t>а</w:t>
            </w:r>
            <w:r w:rsidRPr="009D24AB">
              <w:t>ции"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3E1D5C" w:rsidP="009B41EA">
            <w:proofErr w:type="gramStart"/>
            <w:r w:rsidRPr="004F26B6">
              <w:t>ЮЖНОЕ</w:t>
            </w:r>
            <w:proofErr w:type="gramEnd"/>
            <w:r w:rsidRPr="004F26B6">
              <w:t xml:space="preserve"> ГУ БАНКА РОССИИ//УФК по Краснодарскому краю г. Краснодар</w:t>
            </w:r>
          </w:p>
        </w:tc>
      </w:tr>
      <w:tr w:rsidR="004520D9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4520D9" w:rsidP="009B41EA">
            <w:r w:rsidRPr="009D24AB">
              <w:t>"Номер корреспондентского счета"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20D9" w:rsidRDefault="00CD0A39" w:rsidP="009B41EA">
            <w:r>
              <w:rPr>
                <w:lang w:val="en-US"/>
              </w:rPr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 xml:space="preserve">Требования к гарантии качества </w:t>
            </w:r>
            <w:r w:rsidRPr="00DD5754">
              <w:rPr>
                <w:b/>
                <w:bCs/>
              </w:rPr>
              <w:lastRenderedPageBreak/>
              <w:t>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lastRenderedPageBreak/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>
            <w:r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>тракта"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В соответствии с электронным документом "Проект ко</w:t>
            </w:r>
            <w:r w:rsidRPr="00DD5754">
              <w:t>н</w:t>
            </w:r>
            <w:r w:rsidRPr="00DD5754">
              <w:t xml:space="preserve">тракта"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19 962.00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213144" w:rsidRPr="005D7570" w:rsidRDefault="00213144" w:rsidP="00213144">
            <w:r>
              <w:rPr>
                <w:b/>
              </w:rPr>
              <w:t>Файлы проектной документации</w:t>
            </w:r>
            <w:r w:rsidR="005D7570" w:rsidRPr="005D7570">
              <w:rPr>
                <w:b/>
              </w:rPr>
              <w:t xml:space="preserve"> </w:t>
            </w:r>
          </w:p>
          <w:p w:rsidR="00213144" w:rsidRDefault="00213144" w:rsidP="00213144">
            <w:r w:rsidRPr="00881CCA">
              <w:t xml:space="preserve">1. </w:t>
            </w:r>
            <w:r w:rsidRPr="00A510DC">
              <w:t>Проектная документация.pdf;</w:t>
            </w:r>
          </w:p>
        </w:tc>
      </w:tr>
    </w:tbl>
    <w:p w:rsidR="00DD4854" w:rsidRPr="00D7050F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sectPr w:rsidR="00DD4854" w:rsidRPr="00D7050F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220"/>
    <w:rsid w:val="000014B6"/>
    <w:rsid w:val="000026D7"/>
    <w:rsid w:val="00002887"/>
    <w:rsid w:val="000031C3"/>
    <w:rsid w:val="00004E25"/>
    <w:rsid w:val="00005009"/>
    <w:rsid w:val="000052DF"/>
    <w:rsid w:val="00005999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8E8"/>
    <w:rsid w:val="00041990"/>
    <w:rsid w:val="00043849"/>
    <w:rsid w:val="00043915"/>
    <w:rsid w:val="00044B68"/>
    <w:rsid w:val="00045508"/>
    <w:rsid w:val="00045A24"/>
    <w:rsid w:val="00045F52"/>
    <w:rsid w:val="0004658E"/>
    <w:rsid w:val="0004684B"/>
    <w:rsid w:val="00046D56"/>
    <w:rsid w:val="00046ED6"/>
    <w:rsid w:val="000479D5"/>
    <w:rsid w:val="00047D12"/>
    <w:rsid w:val="000520C8"/>
    <w:rsid w:val="00053E2F"/>
    <w:rsid w:val="000541AD"/>
    <w:rsid w:val="000544F0"/>
    <w:rsid w:val="00055022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2FE5"/>
    <w:rsid w:val="00073964"/>
    <w:rsid w:val="00073D93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941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97C30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054D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B61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3282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6D37"/>
    <w:rsid w:val="00117E83"/>
    <w:rsid w:val="00120BFA"/>
    <w:rsid w:val="001210FE"/>
    <w:rsid w:val="00121EB8"/>
    <w:rsid w:val="0012298F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3235"/>
    <w:rsid w:val="001333BC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642"/>
    <w:rsid w:val="001558D6"/>
    <w:rsid w:val="00155BDC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45"/>
    <w:rsid w:val="001623B1"/>
    <w:rsid w:val="001626CC"/>
    <w:rsid w:val="00162E7D"/>
    <w:rsid w:val="00162F06"/>
    <w:rsid w:val="00163A8D"/>
    <w:rsid w:val="00164462"/>
    <w:rsid w:val="0016550B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2E88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7A"/>
    <w:rsid w:val="00192FD8"/>
    <w:rsid w:val="00193D0C"/>
    <w:rsid w:val="0019494A"/>
    <w:rsid w:val="00194D64"/>
    <w:rsid w:val="00194FAE"/>
    <w:rsid w:val="001952BD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A79AF"/>
    <w:rsid w:val="001B00B9"/>
    <w:rsid w:val="001B00FA"/>
    <w:rsid w:val="001B058D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1310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1F71E3"/>
    <w:rsid w:val="001F7617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CC7"/>
    <w:rsid w:val="00212D1C"/>
    <w:rsid w:val="00213144"/>
    <w:rsid w:val="002131DC"/>
    <w:rsid w:val="00213519"/>
    <w:rsid w:val="002135DC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248"/>
    <w:rsid w:val="00234CAA"/>
    <w:rsid w:val="002355D7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500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1C5B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77B75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808"/>
    <w:rsid w:val="00293A90"/>
    <w:rsid w:val="00293CCE"/>
    <w:rsid w:val="00294218"/>
    <w:rsid w:val="002942AD"/>
    <w:rsid w:val="00294AD4"/>
    <w:rsid w:val="00294DC2"/>
    <w:rsid w:val="00296651"/>
    <w:rsid w:val="002968B7"/>
    <w:rsid w:val="0029695E"/>
    <w:rsid w:val="00297BC0"/>
    <w:rsid w:val="002A0081"/>
    <w:rsid w:val="002A0C97"/>
    <w:rsid w:val="002A1875"/>
    <w:rsid w:val="002A18F4"/>
    <w:rsid w:val="002A1915"/>
    <w:rsid w:val="002A1DF3"/>
    <w:rsid w:val="002A2393"/>
    <w:rsid w:val="002A3549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D72B6"/>
    <w:rsid w:val="002E1962"/>
    <w:rsid w:val="002E1A27"/>
    <w:rsid w:val="002E1B04"/>
    <w:rsid w:val="002E31D4"/>
    <w:rsid w:val="002E33C9"/>
    <w:rsid w:val="002E41D8"/>
    <w:rsid w:val="002E46AC"/>
    <w:rsid w:val="002E5F61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48A6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5BC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6C"/>
    <w:rsid w:val="00361FA5"/>
    <w:rsid w:val="003636A3"/>
    <w:rsid w:val="00363A02"/>
    <w:rsid w:val="00363BC1"/>
    <w:rsid w:val="00364383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419E"/>
    <w:rsid w:val="00375A71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3B87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6B09"/>
    <w:rsid w:val="003A7232"/>
    <w:rsid w:val="003A7370"/>
    <w:rsid w:val="003A777F"/>
    <w:rsid w:val="003B1477"/>
    <w:rsid w:val="003B174A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06D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5D08"/>
    <w:rsid w:val="003D65A6"/>
    <w:rsid w:val="003D69FE"/>
    <w:rsid w:val="003D7306"/>
    <w:rsid w:val="003D79D5"/>
    <w:rsid w:val="003E004D"/>
    <w:rsid w:val="003E03AD"/>
    <w:rsid w:val="003E040B"/>
    <w:rsid w:val="003E0909"/>
    <w:rsid w:val="003E0C64"/>
    <w:rsid w:val="003E1129"/>
    <w:rsid w:val="003E1D5C"/>
    <w:rsid w:val="003E1E53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77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16F"/>
    <w:rsid w:val="004355C4"/>
    <w:rsid w:val="00436415"/>
    <w:rsid w:val="00436599"/>
    <w:rsid w:val="00436C3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E4F"/>
    <w:rsid w:val="00453FD0"/>
    <w:rsid w:val="00454687"/>
    <w:rsid w:val="00454CC8"/>
    <w:rsid w:val="00454EAE"/>
    <w:rsid w:val="004553B2"/>
    <w:rsid w:val="004557CB"/>
    <w:rsid w:val="00455ABC"/>
    <w:rsid w:val="00455F9D"/>
    <w:rsid w:val="004567A4"/>
    <w:rsid w:val="00456D62"/>
    <w:rsid w:val="0045701B"/>
    <w:rsid w:val="00457340"/>
    <w:rsid w:val="00460124"/>
    <w:rsid w:val="004613CB"/>
    <w:rsid w:val="004615B0"/>
    <w:rsid w:val="00462923"/>
    <w:rsid w:val="004633E4"/>
    <w:rsid w:val="00463939"/>
    <w:rsid w:val="004642A5"/>
    <w:rsid w:val="00464C22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0ABC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A7C6A"/>
    <w:rsid w:val="004B011F"/>
    <w:rsid w:val="004B05B4"/>
    <w:rsid w:val="004B0CFC"/>
    <w:rsid w:val="004B3B7E"/>
    <w:rsid w:val="004B578E"/>
    <w:rsid w:val="004B62AE"/>
    <w:rsid w:val="004B765D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DEB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E7FC1"/>
    <w:rsid w:val="004F0112"/>
    <w:rsid w:val="004F0C2E"/>
    <w:rsid w:val="004F1280"/>
    <w:rsid w:val="004F1304"/>
    <w:rsid w:val="004F1A98"/>
    <w:rsid w:val="004F1CCC"/>
    <w:rsid w:val="004F26B6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19B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A31"/>
    <w:rsid w:val="00515DC4"/>
    <w:rsid w:val="00517245"/>
    <w:rsid w:val="0051740F"/>
    <w:rsid w:val="005175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7DA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699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2D0"/>
    <w:rsid w:val="00551D2B"/>
    <w:rsid w:val="00551EC1"/>
    <w:rsid w:val="005520FD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0C8C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1A4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2A2"/>
    <w:rsid w:val="005D16CE"/>
    <w:rsid w:val="005D34C3"/>
    <w:rsid w:val="005D3E31"/>
    <w:rsid w:val="005D45DE"/>
    <w:rsid w:val="005D46AC"/>
    <w:rsid w:val="005D492A"/>
    <w:rsid w:val="005D4BC1"/>
    <w:rsid w:val="005D5B46"/>
    <w:rsid w:val="005D5E6C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83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5F7EF4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5FDD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298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1363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3D1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563F"/>
    <w:rsid w:val="006B7260"/>
    <w:rsid w:val="006B7BEA"/>
    <w:rsid w:val="006C0684"/>
    <w:rsid w:val="006C06C1"/>
    <w:rsid w:val="006C1C63"/>
    <w:rsid w:val="006C23F5"/>
    <w:rsid w:val="006C2598"/>
    <w:rsid w:val="006C2623"/>
    <w:rsid w:val="006C282B"/>
    <w:rsid w:val="006C2FB5"/>
    <w:rsid w:val="006C380C"/>
    <w:rsid w:val="006C41E5"/>
    <w:rsid w:val="006C4557"/>
    <w:rsid w:val="006C4C7F"/>
    <w:rsid w:val="006C55F9"/>
    <w:rsid w:val="006C5C08"/>
    <w:rsid w:val="006C6115"/>
    <w:rsid w:val="006C6316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166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BA3"/>
    <w:rsid w:val="006F2CAE"/>
    <w:rsid w:val="006F32B7"/>
    <w:rsid w:val="006F3579"/>
    <w:rsid w:val="006F36A4"/>
    <w:rsid w:val="006F3A07"/>
    <w:rsid w:val="006F4269"/>
    <w:rsid w:val="006F4C80"/>
    <w:rsid w:val="006F51B5"/>
    <w:rsid w:val="006F59F8"/>
    <w:rsid w:val="006F6216"/>
    <w:rsid w:val="006F625B"/>
    <w:rsid w:val="006F6510"/>
    <w:rsid w:val="006F71E0"/>
    <w:rsid w:val="006F7337"/>
    <w:rsid w:val="006F7667"/>
    <w:rsid w:val="00700578"/>
    <w:rsid w:val="00700C79"/>
    <w:rsid w:val="00700F9D"/>
    <w:rsid w:val="007024F2"/>
    <w:rsid w:val="007029A8"/>
    <w:rsid w:val="00703030"/>
    <w:rsid w:val="007031EA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C1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4B68"/>
    <w:rsid w:val="00724C4A"/>
    <w:rsid w:val="007259B3"/>
    <w:rsid w:val="00727020"/>
    <w:rsid w:val="00727B03"/>
    <w:rsid w:val="00730B09"/>
    <w:rsid w:val="00730ED9"/>
    <w:rsid w:val="00731967"/>
    <w:rsid w:val="007319AD"/>
    <w:rsid w:val="00732200"/>
    <w:rsid w:val="00732BAC"/>
    <w:rsid w:val="007333F4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6EF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1F9D"/>
    <w:rsid w:val="00753109"/>
    <w:rsid w:val="00753571"/>
    <w:rsid w:val="00754341"/>
    <w:rsid w:val="0075469B"/>
    <w:rsid w:val="00754F6F"/>
    <w:rsid w:val="00754FFC"/>
    <w:rsid w:val="007554A2"/>
    <w:rsid w:val="007554C4"/>
    <w:rsid w:val="00756240"/>
    <w:rsid w:val="00756356"/>
    <w:rsid w:val="0075676B"/>
    <w:rsid w:val="00756EE6"/>
    <w:rsid w:val="0075704C"/>
    <w:rsid w:val="007576AD"/>
    <w:rsid w:val="007577B0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379"/>
    <w:rsid w:val="00770521"/>
    <w:rsid w:val="007705CD"/>
    <w:rsid w:val="00771BAE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345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5E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2F7C"/>
    <w:rsid w:val="007A3C3E"/>
    <w:rsid w:val="007A3C8C"/>
    <w:rsid w:val="007A4F8F"/>
    <w:rsid w:val="007A575C"/>
    <w:rsid w:val="007A61DA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47"/>
    <w:rsid w:val="007E51A5"/>
    <w:rsid w:val="007E536F"/>
    <w:rsid w:val="007E5615"/>
    <w:rsid w:val="007E666C"/>
    <w:rsid w:val="007E674B"/>
    <w:rsid w:val="007E6807"/>
    <w:rsid w:val="007E7231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2C7"/>
    <w:rsid w:val="00803700"/>
    <w:rsid w:val="00803A04"/>
    <w:rsid w:val="00804635"/>
    <w:rsid w:val="00804EDC"/>
    <w:rsid w:val="00805762"/>
    <w:rsid w:val="00805AAC"/>
    <w:rsid w:val="00805DE5"/>
    <w:rsid w:val="0080606F"/>
    <w:rsid w:val="00807322"/>
    <w:rsid w:val="00807BD9"/>
    <w:rsid w:val="00807FD0"/>
    <w:rsid w:val="008105E4"/>
    <w:rsid w:val="00810D18"/>
    <w:rsid w:val="0081161A"/>
    <w:rsid w:val="00812C2B"/>
    <w:rsid w:val="008139E5"/>
    <w:rsid w:val="00813FF6"/>
    <w:rsid w:val="008140D0"/>
    <w:rsid w:val="00815557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1F96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039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1BD1"/>
    <w:rsid w:val="00852393"/>
    <w:rsid w:val="00852495"/>
    <w:rsid w:val="0085292D"/>
    <w:rsid w:val="00853CDE"/>
    <w:rsid w:val="00854B06"/>
    <w:rsid w:val="00854BBF"/>
    <w:rsid w:val="00854BC5"/>
    <w:rsid w:val="00855B03"/>
    <w:rsid w:val="00856162"/>
    <w:rsid w:val="0085617C"/>
    <w:rsid w:val="00856FC6"/>
    <w:rsid w:val="008574C3"/>
    <w:rsid w:val="00860CAC"/>
    <w:rsid w:val="008618EF"/>
    <w:rsid w:val="008620D6"/>
    <w:rsid w:val="0086390B"/>
    <w:rsid w:val="0086432F"/>
    <w:rsid w:val="00864B02"/>
    <w:rsid w:val="00864D62"/>
    <w:rsid w:val="008658C1"/>
    <w:rsid w:val="008660B4"/>
    <w:rsid w:val="00866782"/>
    <w:rsid w:val="00866786"/>
    <w:rsid w:val="00867241"/>
    <w:rsid w:val="00874FA6"/>
    <w:rsid w:val="0087546C"/>
    <w:rsid w:val="008760AD"/>
    <w:rsid w:val="008769B7"/>
    <w:rsid w:val="00876E89"/>
    <w:rsid w:val="00877671"/>
    <w:rsid w:val="008801EB"/>
    <w:rsid w:val="008806EC"/>
    <w:rsid w:val="00881A92"/>
    <w:rsid w:val="00881CCA"/>
    <w:rsid w:val="00882255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440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64EE"/>
    <w:rsid w:val="008A7A3E"/>
    <w:rsid w:val="008A7DA1"/>
    <w:rsid w:val="008B0CE4"/>
    <w:rsid w:val="008B0D0B"/>
    <w:rsid w:val="008B358E"/>
    <w:rsid w:val="008B3B58"/>
    <w:rsid w:val="008B44DD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EDC"/>
    <w:rsid w:val="008C5F27"/>
    <w:rsid w:val="008C6F3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7D4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4DC9"/>
    <w:rsid w:val="008E506E"/>
    <w:rsid w:val="008E549F"/>
    <w:rsid w:val="008E5622"/>
    <w:rsid w:val="008E7534"/>
    <w:rsid w:val="008E7DF8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4530"/>
    <w:rsid w:val="00904AD9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2EF5"/>
    <w:rsid w:val="009237D8"/>
    <w:rsid w:val="00924557"/>
    <w:rsid w:val="009246DE"/>
    <w:rsid w:val="00924A91"/>
    <w:rsid w:val="00925662"/>
    <w:rsid w:val="009257D4"/>
    <w:rsid w:val="009262F6"/>
    <w:rsid w:val="00926460"/>
    <w:rsid w:val="009268D2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04B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4E53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201"/>
    <w:rsid w:val="009B7AE3"/>
    <w:rsid w:val="009C12B9"/>
    <w:rsid w:val="009C1394"/>
    <w:rsid w:val="009C13BE"/>
    <w:rsid w:val="009C1BE4"/>
    <w:rsid w:val="009C24B6"/>
    <w:rsid w:val="009C2CCF"/>
    <w:rsid w:val="009C2ED7"/>
    <w:rsid w:val="009C431B"/>
    <w:rsid w:val="009C495A"/>
    <w:rsid w:val="009C4C03"/>
    <w:rsid w:val="009C4CD1"/>
    <w:rsid w:val="009C5712"/>
    <w:rsid w:val="009C5D57"/>
    <w:rsid w:val="009C615D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2A2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BE"/>
    <w:rsid w:val="009F05C2"/>
    <w:rsid w:val="009F06CB"/>
    <w:rsid w:val="009F0997"/>
    <w:rsid w:val="009F143C"/>
    <w:rsid w:val="009F24CC"/>
    <w:rsid w:val="009F35C8"/>
    <w:rsid w:val="009F3B2E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1D"/>
    <w:rsid w:val="00A10C5E"/>
    <w:rsid w:val="00A11043"/>
    <w:rsid w:val="00A11EBF"/>
    <w:rsid w:val="00A123E8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1C89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0E10"/>
    <w:rsid w:val="00A6111D"/>
    <w:rsid w:val="00A612FA"/>
    <w:rsid w:val="00A625CB"/>
    <w:rsid w:val="00A62878"/>
    <w:rsid w:val="00A638B5"/>
    <w:rsid w:val="00A63F43"/>
    <w:rsid w:val="00A64330"/>
    <w:rsid w:val="00A6448D"/>
    <w:rsid w:val="00A64F23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2CD1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03A0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5FF5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659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3849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2E5A"/>
    <w:rsid w:val="00B63ADD"/>
    <w:rsid w:val="00B64FCF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375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B6D22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9C8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54AE"/>
    <w:rsid w:val="00C26233"/>
    <w:rsid w:val="00C26344"/>
    <w:rsid w:val="00C26BF5"/>
    <w:rsid w:val="00C27640"/>
    <w:rsid w:val="00C27904"/>
    <w:rsid w:val="00C27F40"/>
    <w:rsid w:val="00C3030B"/>
    <w:rsid w:val="00C30731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296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0E69"/>
    <w:rsid w:val="00C71164"/>
    <w:rsid w:val="00C72331"/>
    <w:rsid w:val="00C7293F"/>
    <w:rsid w:val="00C73F82"/>
    <w:rsid w:val="00C75BF5"/>
    <w:rsid w:val="00C75FA8"/>
    <w:rsid w:val="00C765AC"/>
    <w:rsid w:val="00C770D7"/>
    <w:rsid w:val="00C77C81"/>
    <w:rsid w:val="00C80F71"/>
    <w:rsid w:val="00C815E0"/>
    <w:rsid w:val="00C818B4"/>
    <w:rsid w:val="00C81FEB"/>
    <w:rsid w:val="00C8255D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538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92E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0CC1"/>
    <w:rsid w:val="00CD1266"/>
    <w:rsid w:val="00CD1572"/>
    <w:rsid w:val="00CD177C"/>
    <w:rsid w:val="00CD1903"/>
    <w:rsid w:val="00CD1A48"/>
    <w:rsid w:val="00CD211B"/>
    <w:rsid w:val="00CD37F5"/>
    <w:rsid w:val="00CD38C0"/>
    <w:rsid w:val="00CD38DD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3CD9"/>
    <w:rsid w:val="00D141E4"/>
    <w:rsid w:val="00D14471"/>
    <w:rsid w:val="00D1455E"/>
    <w:rsid w:val="00D1521A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2C4E"/>
    <w:rsid w:val="00D33D8B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CF3"/>
    <w:rsid w:val="00D42E79"/>
    <w:rsid w:val="00D4582E"/>
    <w:rsid w:val="00D45B79"/>
    <w:rsid w:val="00D464BE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67E26"/>
    <w:rsid w:val="00D70236"/>
    <w:rsid w:val="00D7050F"/>
    <w:rsid w:val="00D70B0B"/>
    <w:rsid w:val="00D70D57"/>
    <w:rsid w:val="00D72907"/>
    <w:rsid w:val="00D73E0D"/>
    <w:rsid w:val="00D7415B"/>
    <w:rsid w:val="00D741EC"/>
    <w:rsid w:val="00D7477E"/>
    <w:rsid w:val="00D752FE"/>
    <w:rsid w:val="00D7544F"/>
    <w:rsid w:val="00D75780"/>
    <w:rsid w:val="00D764AB"/>
    <w:rsid w:val="00D76CD8"/>
    <w:rsid w:val="00D770E8"/>
    <w:rsid w:val="00D7717F"/>
    <w:rsid w:val="00D8364F"/>
    <w:rsid w:val="00D83DC2"/>
    <w:rsid w:val="00D83EA7"/>
    <w:rsid w:val="00D84772"/>
    <w:rsid w:val="00D85389"/>
    <w:rsid w:val="00D85673"/>
    <w:rsid w:val="00D85A61"/>
    <w:rsid w:val="00D85B4F"/>
    <w:rsid w:val="00D8656D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A65CD"/>
    <w:rsid w:val="00DB005F"/>
    <w:rsid w:val="00DB00C0"/>
    <w:rsid w:val="00DB07CF"/>
    <w:rsid w:val="00DB0914"/>
    <w:rsid w:val="00DB12F8"/>
    <w:rsid w:val="00DB150C"/>
    <w:rsid w:val="00DB178B"/>
    <w:rsid w:val="00DB18DE"/>
    <w:rsid w:val="00DB23F6"/>
    <w:rsid w:val="00DB3A13"/>
    <w:rsid w:val="00DB45B7"/>
    <w:rsid w:val="00DB67CF"/>
    <w:rsid w:val="00DC0702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0F2C"/>
    <w:rsid w:val="00DF29D0"/>
    <w:rsid w:val="00DF2DFE"/>
    <w:rsid w:val="00DF3708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69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D09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51D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9D8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6E2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319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0A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70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6B57"/>
    <w:rsid w:val="00ED7ACB"/>
    <w:rsid w:val="00ED7E5E"/>
    <w:rsid w:val="00EE078D"/>
    <w:rsid w:val="00EE0929"/>
    <w:rsid w:val="00EE09A8"/>
    <w:rsid w:val="00EE2BF7"/>
    <w:rsid w:val="00EE34B6"/>
    <w:rsid w:val="00EE3FD2"/>
    <w:rsid w:val="00EE4283"/>
    <w:rsid w:val="00EE43D1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56F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49B"/>
    <w:rsid w:val="00EF7832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8FE"/>
    <w:rsid w:val="00F13BCE"/>
    <w:rsid w:val="00F13E8F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5E7D"/>
    <w:rsid w:val="00F57A8B"/>
    <w:rsid w:val="00F57C69"/>
    <w:rsid w:val="00F57FCF"/>
    <w:rsid w:val="00F6004E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4D85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2E9A"/>
    <w:rsid w:val="00F932DF"/>
    <w:rsid w:val="00F94333"/>
    <w:rsid w:val="00F9508F"/>
    <w:rsid w:val="00F9517B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628"/>
    <w:rsid w:val="00FA4A37"/>
    <w:rsid w:val="00FA575E"/>
    <w:rsid w:val="00FA5C1C"/>
    <w:rsid w:val="00FA64F3"/>
    <w:rsid w:val="00FA72C8"/>
    <w:rsid w:val="00FA744D"/>
    <w:rsid w:val="00FA7B67"/>
    <w:rsid w:val="00FB0440"/>
    <w:rsid w:val="00FB16E6"/>
    <w:rsid w:val="00FB247B"/>
    <w:rsid w:val="00FB2C86"/>
    <w:rsid w:val="00FB2E39"/>
    <w:rsid w:val="00FB2F48"/>
    <w:rsid w:val="00FB3FD7"/>
    <w:rsid w:val="00FB5146"/>
    <w:rsid w:val="00FB5549"/>
    <w:rsid w:val="00FB5AC1"/>
    <w:rsid w:val="00FB6F41"/>
    <w:rsid w:val="00FB705D"/>
    <w:rsid w:val="00FB759A"/>
    <w:rsid w:val="00FB7A8B"/>
    <w:rsid w:val="00FC0D7E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55AA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uiPriority w:val="99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rsid w:val="001847E2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  <w:style w:type="paragraph" w:styleId="af">
    <w:name w:val="Revision"/>
    <w:hidden/>
    <w:rsid w:val="003B17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41BAD-212B-4939-971E-179C0CCC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7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Пользователь Windows</cp:lastModifiedBy>
  <cp:revision>2</cp:revision>
  <cp:lastPrinted>2024-10-07T09:43:00Z</cp:lastPrinted>
  <dcterms:created xsi:type="dcterms:W3CDTF">2024-10-07T09:44:00Z</dcterms:created>
  <dcterms:modified xsi:type="dcterms:W3CDTF">2024-10-07T09:44:00Z</dcterms:modified>
</cp:coreProperties>
</file>